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E74309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143C4E" w:rsidRDefault="00143C4E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143C4E" w:rsidRDefault="00143C4E">
            <w:pPr>
              <w:pStyle w:val="ConsPlusNormal"/>
              <w:jc w:val="center"/>
            </w:pPr>
          </w:p>
          <w:p w:rsidR="00E74309" w:rsidRPr="00447AE0" w:rsidRDefault="00E74309" w:rsidP="00E74309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>
              <w:rPr>
                <w:u w:val="single"/>
              </w:rPr>
              <w:t xml:space="preserve"> -</w:t>
            </w:r>
            <w:r w:rsidRPr="00447AE0">
              <w:rPr>
                <w:u w:val="single"/>
              </w:rPr>
              <w:t xml:space="preserve"> сервитут </w:t>
            </w:r>
            <w:r>
              <w:rPr>
                <w:u w:val="single"/>
              </w:rPr>
              <w:t>2</w:t>
            </w:r>
            <w:r w:rsidRPr="00447AE0">
              <w:rPr>
                <w:u w:val="single"/>
              </w:rPr>
              <w:t xml:space="preserve"> (С </w:t>
            </w:r>
            <w:r>
              <w:rPr>
                <w:u w:val="single"/>
              </w:rPr>
              <w:t>2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E74309" w:rsidRPr="00447AE0" w:rsidRDefault="00E74309" w:rsidP="00E74309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B5095C" w:rsidRDefault="00B5095C">
            <w:pPr>
              <w:pStyle w:val="ConsPlusNormal"/>
              <w:jc w:val="center"/>
            </w:pPr>
          </w:p>
          <w:p w:rsidR="00E74309" w:rsidRDefault="00E74309" w:rsidP="00E74309">
            <w:pPr>
              <w:pStyle w:val="ConsPlusNormal"/>
              <w:jc w:val="center"/>
            </w:pPr>
            <w:r>
              <w:t>Раздел 1</w:t>
            </w:r>
          </w:p>
          <w:p w:rsidR="00E74309" w:rsidRDefault="00E74309" w:rsidP="00E74309">
            <w:pPr>
              <w:pStyle w:val="ConsPlusNormal"/>
              <w:jc w:val="center"/>
            </w:pP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74309" w:rsidP="00E74309">
            <w:pPr>
              <w:pStyle w:val="ConsPlusNormal"/>
              <w:jc w:val="both"/>
            </w:pPr>
            <w:proofErr w:type="gramStart"/>
            <w:r w:rsidRPr="00E74309">
              <w:t xml:space="preserve">Ростовская область, г. Ростов-на-Дону, Железнодорожный район в границах </w:t>
            </w:r>
            <w:r w:rsidRPr="00E74309">
              <w:br/>
              <w:t xml:space="preserve">ул. Профсоюзная, пер. Силикатный, </w:t>
            </w:r>
            <w:r w:rsidRPr="00E74309"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143C4E">
            <w:pPr>
              <w:pStyle w:val="ConsPlusNormal"/>
            </w:pPr>
            <w:r>
              <w:t>665 кв</w:t>
            </w:r>
            <w:proofErr w:type="gramStart"/>
            <w:r>
              <w:t>.м</w:t>
            </w:r>
            <w:proofErr w:type="gramEnd"/>
            <w:r>
              <w:t xml:space="preserve"> +/- 9 кв.м</w:t>
            </w:r>
          </w:p>
        </w:tc>
      </w:tr>
      <w:tr w:rsidR="00B5095C" w:rsidTr="0030090C">
        <w:trPr>
          <w:trHeight w:val="7430"/>
        </w:trPr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224EBF" w:rsidP="0030090C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Срок установления публичного </w:t>
            </w:r>
            <w:r w:rsidRPr="0072423D">
              <w:rPr>
                <w:color w:val="000000"/>
              </w:rPr>
              <w:t xml:space="preserve">сервитута – </w:t>
            </w:r>
            <w:r>
              <w:rPr>
                <w:color w:val="000000"/>
              </w:rPr>
              <w:t>5</w:t>
            </w:r>
            <w:r w:rsidRPr="0072423D">
              <w:rPr>
                <w:color w:val="000000"/>
              </w:rPr>
              <w:t xml:space="preserve"> месяцев (</w:t>
            </w:r>
            <w:proofErr w:type="spellStart"/>
            <w:r w:rsidRPr="0072423D">
              <w:rPr>
                <w:color w:val="000000"/>
              </w:rPr>
              <w:t>п</w:t>
            </w:r>
            <w:r>
              <w:rPr>
                <w:color w:val="000000"/>
              </w:rPr>
              <w:t>п</w:t>
            </w:r>
            <w:proofErr w:type="spellEnd"/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2 ст</w:t>
            </w:r>
            <w:r>
              <w:rPr>
                <w:color w:val="000000"/>
              </w:rPr>
              <w:t>.</w:t>
            </w:r>
            <w:r w:rsidRPr="0072423D">
              <w:rPr>
                <w:color w:val="000000"/>
              </w:rPr>
              <w:t xml:space="preserve"> 39.45 ЗК РФ)</w:t>
            </w:r>
          </w:p>
        </w:tc>
      </w:tr>
    </w:tbl>
    <w:p w:rsidR="0025050F" w:rsidRDefault="0025050F"/>
    <w:p w:rsidR="00E35C89" w:rsidRPr="00E35C89" w:rsidRDefault="00E35C89" w:rsidP="00E35C89">
      <w:pPr>
        <w:jc w:val="right"/>
      </w:pP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F71435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E74309" w:rsidP="00941123">
            <w:pPr>
              <w:spacing w:after="1" w:line="240" w:lineRule="atLeast"/>
              <w:jc w:val="center"/>
            </w:pPr>
            <w:r>
              <w:lastRenderedPageBreak/>
              <w:t>Раздел 2</w:t>
            </w:r>
          </w:p>
        </w:tc>
      </w:tr>
      <w:tr w:rsidR="0025050F" w:rsidTr="00F71435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F71435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F71435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F71435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F71435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F71435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421837.86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2200279.33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421842.44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2200281.13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421842.16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2200281.80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421869.61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2200292.75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421870.08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2200291.77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421875.53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2200293.86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421875.13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2200295.00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421904.12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2200306.51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421904.41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2200305.80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421909.40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2200307.89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421908.97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2200308.83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421925.03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2200315.25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421923.40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2200319.29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421903.26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2200311.24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15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421902.13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2200314.20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16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421834.80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2200286.85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17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421835.56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2200284.98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143C4E" w:rsidTr="00F71435">
        <w:tc>
          <w:tcPr>
            <w:tcW w:w="1184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421837.86</w:t>
            </w:r>
          </w:p>
        </w:tc>
        <w:tc>
          <w:tcPr>
            <w:tcW w:w="1683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2200279.33</w:t>
            </w:r>
          </w:p>
        </w:tc>
        <w:tc>
          <w:tcPr>
            <w:tcW w:w="3927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143C4E" w:rsidRDefault="00143C4E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  <w:r>
        <w:br w:type="page"/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0"/>
        <w:gridCol w:w="920"/>
        <w:gridCol w:w="920"/>
        <w:gridCol w:w="920"/>
        <w:gridCol w:w="923"/>
        <w:gridCol w:w="2230"/>
        <w:gridCol w:w="1566"/>
      </w:tblGrid>
      <w:tr w:rsidR="003C3621" w:rsidTr="00E74309">
        <w:tc>
          <w:tcPr>
            <w:tcW w:w="9049" w:type="dxa"/>
            <w:gridSpan w:val="7"/>
            <w:tcBorders>
              <w:top w:val="nil"/>
              <w:bottom w:val="single" w:sz="4" w:space="0" w:color="auto"/>
            </w:tcBorders>
          </w:tcPr>
          <w:p w:rsidR="003C3621" w:rsidRDefault="00E74309" w:rsidP="003C3621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Раздел 3</w:t>
            </w:r>
          </w:p>
        </w:tc>
      </w:tr>
      <w:tr w:rsidR="003C3621" w:rsidTr="003C3621">
        <w:tc>
          <w:tcPr>
            <w:tcW w:w="9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Сведения о местоположении измененных (уточненных) границ объекта</w:t>
            </w:r>
          </w:p>
        </w:tc>
      </w:tr>
      <w:tr w:rsidR="003C3621" w:rsidTr="003C3621">
        <w:tc>
          <w:tcPr>
            <w:tcW w:w="9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 xml:space="preserve">1. Система координат </w:t>
            </w:r>
            <w:r w:rsidR="005C3994">
              <w:rPr>
                <w:lang w:val="en-US"/>
              </w:rPr>
              <w:t>_</w:t>
            </w:r>
            <w:r w:rsidR="005C3994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5C3994">
              <w:rPr>
                <w:lang w:val="en-US"/>
              </w:rPr>
              <w:t>__</w:t>
            </w:r>
          </w:p>
        </w:tc>
      </w:tr>
      <w:tr w:rsidR="003C3621" w:rsidTr="003C3621">
        <w:tc>
          <w:tcPr>
            <w:tcW w:w="90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3C3621" w:rsidTr="003C3621"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Существующие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Измененные (уточненные) 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>), м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Описание обозначения точки</w:t>
            </w:r>
          </w:p>
        </w:tc>
      </w:tr>
      <w:tr w:rsidR="003C3621" w:rsidTr="003C3621"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X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Y</w:t>
            </w: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</w:p>
        </w:tc>
      </w:tr>
      <w:tr w:rsidR="003C3621" w:rsidTr="003C3621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3C3621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3C3621" w:rsidTr="003C3621"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3C3621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21" w:rsidRDefault="00E07D0D" w:rsidP="00E07D0D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143C4E"/>
    <w:rsid w:val="00035098"/>
    <w:rsid w:val="0004446E"/>
    <w:rsid w:val="0007224E"/>
    <w:rsid w:val="00094047"/>
    <w:rsid w:val="00094A7D"/>
    <w:rsid w:val="000D1C3F"/>
    <w:rsid w:val="0011474A"/>
    <w:rsid w:val="00122AE6"/>
    <w:rsid w:val="00134837"/>
    <w:rsid w:val="00143C4E"/>
    <w:rsid w:val="00152883"/>
    <w:rsid w:val="0015416B"/>
    <w:rsid w:val="001651F3"/>
    <w:rsid w:val="00176C8E"/>
    <w:rsid w:val="00197DBA"/>
    <w:rsid w:val="001B50DB"/>
    <w:rsid w:val="00224EBF"/>
    <w:rsid w:val="00233F30"/>
    <w:rsid w:val="00234244"/>
    <w:rsid w:val="0025050F"/>
    <w:rsid w:val="002B117F"/>
    <w:rsid w:val="002B2DFA"/>
    <w:rsid w:val="002B6E94"/>
    <w:rsid w:val="002D4E18"/>
    <w:rsid w:val="0030090C"/>
    <w:rsid w:val="003C3621"/>
    <w:rsid w:val="00413FE9"/>
    <w:rsid w:val="00416010"/>
    <w:rsid w:val="00462FDF"/>
    <w:rsid w:val="004773B0"/>
    <w:rsid w:val="004E1A54"/>
    <w:rsid w:val="004E566B"/>
    <w:rsid w:val="0050101D"/>
    <w:rsid w:val="00523D05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47D95"/>
    <w:rsid w:val="0066783F"/>
    <w:rsid w:val="006C7C11"/>
    <w:rsid w:val="006D3697"/>
    <w:rsid w:val="00715405"/>
    <w:rsid w:val="00724EB8"/>
    <w:rsid w:val="00743D49"/>
    <w:rsid w:val="00747880"/>
    <w:rsid w:val="007C2BF3"/>
    <w:rsid w:val="007C6830"/>
    <w:rsid w:val="007F1830"/>
    <w:rsid w:val="0080037B"/>
    <w:rsid w:val="00881B54"/>
    <w:rsid w:val="008A7C76"/>
    <w:rsid w:val="008B74AB"/>
    <w:rsid w:val="008F3AB7"/>
    <w:rsid w:val="00940EB3"/>
    <w:rsid w:val="00941123"/>
    <w:rsid w:val="0095174F"/>
    <w:rsid w:val="0095576B"/>
    <w:rsid w:val="009634C7"/>
    <w:rsid w:val="009A1007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5095C"/>
    <w:rsid w:val="00B5585D"/>
    <w:rsid w:val="00B709C1"/>
    <w:rsid w:val="00B833AB"/>
    <w:rsid w:val="00B84EC1"/>
    <w:rsid w:val="00BA5BCE"/>
    <w:rsid w:val="00BF4C37"/>
    <w:rsid w:val="00C14D43"/>
    <w:rsid w:val="00C62A76"/>
    <w:rsid w:val="00C71E80"/>
    <w:rsid w:val="00C74977"/>
    <w:rsid w:val="00C778DA"/>
    <w:rsid w:val="00C77C7D"/>
    <w:rsid w:val="00C921E1"/>
    <w:rsid w:val="00C9467D"/>
    <w:rsid w:val="00CA7075"/>
    <w:rsid w:val="00CB47F1"/>
    <w:rsid w:val="00CE0456"/>
    <w:rsid w:val="00CF2694"/>
    <w:rsid w:val="00D17AF4"/>
    <w:rsid w:val="00D20155"/>
    <w:rsid w:val="00D27115"/>
    <w:rsid w:val="00D61568"/>
    <w:rsid w:val="00D82EA6"/>
    <w:rsid w:val="00DF3073"/>
    <w:rsid w:val="00E04AD1"/>
    <w:rsid w:val="00E07D0D"/>
    <w:rsid w:val="00E17410"/>
    <w:rsid w:val="00E35C89"/>
    <w:rsid w:val="00E56C60"/>
    <w:rsid w:val="00E74309"/>
    <w:rsid w:val="00F36832"/>
    <w:rsid w:val="00F71435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E7430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E7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3</Pages>
  <Words>358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2863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3</cp:revision>
  <cp:lastPrinted>2024-07-16T08:05:00Z</cp:lastPrinted>
  <dcterms:created xsi:type="dcterms:W3CDTF">2024-07-22T14:16:00Z</dcterms:created>
  <dcterms:modified xsi:type="dcterms:W3CDTF">2024-07-22T14:24:00Z</dcterms:modified>
</cp:coreProperties>
</file>